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30E1" w:rsidRDefault="000530E1" w:rsidP="00053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0530E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Formularz zgłoszeniowy w ramach zadania:</w:t>
      </w:r>
    </w:p>
    <w:p w:rsidR="000530E1" w:rsidRDefault="000530E1" w:rsidP="00053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lang w:eastAsia="pl-PL"/>
          <w14:ligatures w14:val="none"/>
        </w:rPr>
      </w:pPr>
      <w:r w:rsidRPr="000530E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„</w:t>
      </w:r>
      <w:r w:rsidRPr="000530E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Blisko dziecka, blisko siebi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e</w:t>
      </w:r>
      <w:r w:rsidRPr="000530E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warsztaty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Pr="000530E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dla </w:t>
      </w:r>
      <w:r w:rsidRPr="000530E1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lang w:eastAsia="pl-PL"/>
          <w14:ligatures w14:val="none"/>
        </w:rPr>
        <w:t>rodziców”</w:t>
      </w:r>
    </w:p>
    <w:p w:rsidR="000530E1" w:rsidRPr="000530E1" w:rsidRDefault="000530E1" w:rsidP="000530E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530E1" w:rsidRPr="000530E1" w:rsidTr="000530E1">
        <w:tc>
          <w:tcPr>
            <w:tcW w:w="4531" w:type="dxa"/>
          </w:tcPr>
          <w:p w:rsidR="000530E1" w:rsidRPr="000530E1" w:rsidRDefault="000530E1" w:rsidP="000530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0530E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 xml:space="preserve">Imię i nazwisko rodzica/ opiekuna: </w:t>
            </w:r>
          </w:p>
        </w:tc>
        <w:tc>
          <w:tcPr>
            <w:tcW w:w="4531" w:type="dxa"/>
          </w:tcPr>
          <w:p w:rsidR="000530E1" w:rsidRPr="000530E1" w:rsidRDefault="000530E1" w:rsidP="000530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0530E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>Imię i nazwisko</w:t>
            </w:r>
            <w:r w:rsidRPr="000530E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 xml:space="preserve"> dziecka: </w:t>
            </w:r>
          </w:p>
        </w:tc>
      </w:tr>
      <w:tr w:rsidR="000530E1" w:rsidRPr="000530E1" w:rsidTr="000530E1">
        <w:tc>
          <w:tcPr>
            <w:tcW w:w="4531" w:type="dxa"/>
          </w:tcPr>
          <w:p w:rsidR="000530E1" w:rsidRDefault="000530E1" w:rsidP="000530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</w:p>
          <w:p w:rsidR="000530E1" w:rsidRPr="000530E1" w:rsidRDefault="000530E1" w:rsidP="000530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4531" w:type="dxa"/>
          </w:tcPr>
          <w:p w:rsidR="000530E1" w:rsidRPr="000530E1" w:rsidRDefault="000530E1" w:rsidP="000530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  <w:tr w:rsidR="000530E1" w:rsidRPr="000530E1" w:rsidTr="000530E1">
        <w:tc>
          <w:tcPr>
            <w:tcW w:w="4531" w:type="dxa"/>
          </w:tcPr>
          <w:p w:rsidR="000530E1" w:rsidRPr="000530E1" w:rsidRDefault="000530E1" w:rsidP="000530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0530E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>Miejsce zamieszkania:</w:t>
            </w:r>
          </w:p>
        </w:tc>
        <w:tc>
          <w:tcPr>
            <w:tcW w:w="4531" w:type="dxa"/>
          </w:tcPr>
          <w:p w:rsidR="000530E1" w:rsidRPr="000530E1" w:rsidRDefault="000530E1" w:rsidP="000530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0530E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>Miejsce zamieszkania:</w:t>
            </w:r>
          </w:p>
        </w:tc>
      </w:tr>
      <w:tr w:rsidR="000530E1" w:rsidRPr="000530E1" w:rsidTr="000530E1">
        <w:tc>
          <w:tcPr>
            <w:tcW w:w="4531" w:type="dxa"/>
          </w:tcPr>
          <w:p w:rsidR="000530E1" w:rsidRDefault="000530E1" w:rsidP="000530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</w:p>
          <w:p w:rsidR="000530E1" w:rsidRPr="000530E1" w:rsidRDefault="000530E1" w:rsidP="000530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4531" w:type="dxa"/>
          </w:tcPr>
          <w:p w:rsidR="000530E1" w:rsidRPr="000530E1" w:rsidRDefault="000530E1" w:rsidP="000530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</w:tbl>
    <w:p w:rsidR="000530E1" w:rsidRPr="000530E1" w:rsidRDefault="000530E1" w:rsidP="00053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</w:t>
      </w:r>
      <w:r w:rsidRPr="000530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Czy jest Pan/Pani rodzicem zastępczym?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</w:t>
      </w:r>
    </w:p>
    <w:p w:rsidR="000530E1" w:rsidRPr="000530E1" w:rsidRDefault="000530E1" w:rsidP="00053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</w:t>
      </w:r>
      <w:r w:rsidRPr="000530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Czy dziecko posiada orzeczenie o potrzebie kształcenia specjalnego lub orzeczenie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</w:t>
      </w:r>
      <w:r w:rsidRPr="000530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 niepełnosprawności?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</w:t>
      </w:r>
    </w:p>
    <w:p w:rsidR="000530E1" w:rsidRPr="000530E1" w:rsidRDefault="000530E1" w:rsidP="000530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530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</w:t>
      </w:r>
      <w:r w:rsidRPr="000530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Potrzeby dziecka i rodziny</w:t>
      </w:r>
    </w:p>
    <w:p w:rsidR="000530E1" w:rsidRPr="000530E1" w:rsidRDefault="000530E1" w:rsidP="00053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0530E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Czy dziecko:</w:t>
      </w:r>
    </w:p>
    <w:p w:rsidR="000530E1" w:rsidRPr="000530E1" w:rsidRDefault="000530E1" w:rsidP="000530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 trudności w radzeniu sobie z emocjami?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</w:t>
      </w:r>
    </w:p>
    <w:p w:rsidR="000530E1" w:rsidRPr="000530E1" w:rsidRDefault="000530E1" w:rsidP="000530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 trudności w relacjach z innymi?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</w:t>
      </w:r>
    </w:p>
    <w:p w:rsidR="000530E1" w:rsidRPr="000530E1" w:rsidRDefault="000530E1" w:rsidP="000530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 trudności z koncentracją, impulsywnością lub zachowaniem?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</w:t>
      </w:r>
    </w:p>
    <w:p w:rsidR="000530E1" w:rsidRPr="000530E1" w:rsidRDefault="000530E1" w:rsidP="000530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 trudności z komunikowaniem swoich potrzeb?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</w:t>
      </w:r>
    </w:p>
    <w:p w:rsidR="000530E1" w:rsidRPr="000530E1" w:rsidRDefault="000530E1" w:rsidP="000530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wymaga szczególnego wsparcia w codziennym funkcjonowaniu?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</w:t>
      </w:r>
    </w:p>
    <w:p w:rsidR="000530E1" w:rsidRPr="000530E1" w:rsidRDefault="000530E1" w:rsidP="00053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0530E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Czy jako rodzic/opiekun chciał(a)by Pan/Pani:</w:t>
      </w:r>
    </w:p>
    <w:p w:rsidR="000530E1" w:rsidRPr="000530E1" w:rsidRDefault="000530E1" w:rsidP="000530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lepiej rozumieć potrzeby i zachowanie dziecka?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</w:t>
      </w:r>
    </w:p>
    <w:p w:rsidR="000530E1" w:rsidRPr="000530E1" w:rsidRDefault="000530E1" w:rsidP="000530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poznać skuteczniejsze sposoby radzenia sobie w trudnych sytuacjach wychowawczych?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</w:t>
      </w:r>
    </w:p>
    <w:p w:rsidR="000530E1" w:rsidRPr="000530E1" w:rsidRDefault="000530E1" w:rsidP="000530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wzmocnić swoje kompetencje wychowawcze?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 </w:t>
      </w:r>
      <w:r w:rsidRPr="000530E1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</w:t>
      </w:r>
    </w:p>
    <w:p w:rsidR="000530E1" w:rsidRPr="000530E1" w:rsidRDefault="000530E1" w:rsidP="000530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</w:t>
      </w:r>
    </w:p>
    <w:p w:rsidR="000530E1" w:rsidRDefault="000530E1" w:rsidP="000530E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530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</w:t>
      </w:r>
    </w:p>
    <w:p w:rsidR="000530E1" w:rsidRPr="000530E1" w:rsidRDefault="000530E1" w:rsidP="000530E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(data</w:t>
      </w:r>
      <w:r w:rsidRPr="000530E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i podpis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)</w:t>
      </w:r>
    </w:p>
    <w:p w:rsidR="00267BF2" w:rsidRDefault="00267BF2"/>
    <w:sectPr w:rsidR="00267BF2" w:rsidSect="000F59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7" w:bottom="1417" w:left="1417" w:header="426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340C2" w:rsidRDefault="003340C2" w:rsidP="000F59E0">
      <w:pPr>
        <w:spacing w:after="0" w:line="240" w:lineRule="auto"/>
      </w:pPr>
      <w:r>
        <w:separator/>
      </w:r>
    </w:p>
  </w:endnote>
  <w:endnote w:type="continuationSeparator" w:id="0">
    <w:p w:rsidR="003340C2" w:rsidRDefault="003340C2" w:rsidP="000F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5733" w:rsidRDefault="00A9573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F59E0" w:rsidRDefault="000F59E0" w:rsidP="000F59E0">
    <w:pPr>
      <w:pStyle w:val="Stopka"/>
      <w:jc w:val="center"/>
      <w:rPr>
        <w:b/>
        <w:bCs/>
      </w:rPr>
    </w:pPr>
  </w:p>
  <w:p w:rsidR="000F59E0" w:rsidRPr="000F59E0" w:rsidRDefault="000F59E0" w:rsidP="000F59E0">
    <w:pPr>
      <w:pStyle w:val="Stopka"/>
      <w:jc w:val="center"/>
      <w:rPr>
        <w:b/>
        <w:bCs/>
      </w:rPr>
    </w:pPr>
    <w:r w:rsidRPr="000F59E0">
      <w:rPr>
        <w:b/>
        <w:bCs/>
      </w:rPr>
      <w:t xml:space="preserve">Projekt realizowany w ramach zadania publicznego pn. </w:t>
    </w:r>
    <w:r>
      <w:rPr>
        <w:b/>
        <w:bCs/>
      </w:rPr>
      <w:t>„</w:t>
    </w:r>
    <w:r w:rsidRPr="000F59E0">
      <w:rPr>
        <w:b/>
        <w:bCs/>
        <w:i/>
        <w:iCs/>
      </w:rPr>
      <w:t>Blisko dziecka, blisko siebie - warsztaty dla rodziców</w:t>
    </w:r>
    <w:r>
      <w:rPr>
        <w:b/>
        <w:bCs/>
        <w:i/>
        <w:iCs/>
      </w:rPr>
      <w:t>”</w:t>
    </w:r>
    <w:r w:rsidRPr="000F59E0">
      <w:rPr>
        <w:b/>
        <w:bCs/>
        <w:i/>
        <w:iCs/>
      </w:rPr>
      <w:t>,</w:t>
    </w:r>
    <w:r w:rsidRPr="000F59E0">
      <w:rPr>
        <w:b/>
        <w:bCs/>
      </w:rPr>
      <w:t xml:space="preserve"> </w:t>
    </w:r>
    <w:r>
      <w:rPr>
        <w:b/>
        <w:bCs/>
      </w:rPr>
      <w:t>w ramach umowy nr 6/D/P</w:t>
    </w:r>
    <w:r w:rsidR="00A95733">
      <w:rPr>
        <w:b/>
        <w:bCs/>
      </w:rPr>
      <w:t>S</w:t>
    </w:r>
    <w:r>
      <w:rPr>
        <w:b/>
        <w:bCs/>
      </w:rPr>
      <w:t xml:space="preserve">/2026 z dn. 24.04.2026 </w:t>
    </w:r>
    <w:proofErr w:type="gramStart"/>
    <w:r>
      <w:rPr>
        <w:b/>
        <w:bCs/>
      </w:rPr>
      <w:t>r. ,</w:t>
    </w:r>
    <w:proofErr w:type="gramEnd"/>
    <w:r>
      <w:rPr>
        <w:b/>
        <w:bCs/>
      </w:rPr>
      <w:t xml:space="preserve"> </w:t>
    </w:r>
    <w:r w:rsidRPr="000F59E0">
      <w:rPr>
        <w:b/>
        <w:bCs/>
      </w:rPr>
      <w:t>wspófinansowane</w:t>
    </w:r>
    <w:r>
      <w:rPr>
        <w:b/>
        <w:bCs/>
      </w:rPr>
      <w:t>j</w:t>
    </w:r>
    <w:r w:rsidRPr="000F59E0">
      <w:rPr>
        <w:b/>
        <w:bCs/>
      </w:rPr>
      <w:t xml:space="preserve"> z budżetu Samorządu Województwa Łódzkiego</w:t>
    </w:r>
    <w:r>
      <w:rPr>
        <w:b/>
        <w:bCs/>
      </w:rPr>
      <w:t>.</w:t>
    </w:r>
  </w:p>
  <w:p w:rsidR="000F59E0" w:rsidRPr="000F59E0" w:rsidRDefault="000F59E0" w:rsidP="000F59E0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5733" w:rsidRDefault="00A957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340C2" w:rsidRDefault="003340C2" w:rsidP="000F59E0">
      <w:pPr>
        <w:spacing w:after="0" w:line="240" w:lineRule="auto"/>
      </w:pPr>
      <w:r>
        <w:separator/>
      </w:r>
    </w:p>
  </w:footnote>
  <w:footnote w:type="continuationSeparator" w:id="0">
    <w:p w:rsidR="003340C2" w:rsidRDefault="003340C2" w:rsidP="000F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5733" w:rsidRDefault="00A9573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6521"/>
      <w:gridCol w:w="2551"/>
    </w:tblGrid>
    <w:tr w:rsidR="000F59E0" w:rsidRPr="000F59E0" w:rsidTr="000F59E0">
      <w:trPr>
        <w:trHeight w:val="2127"/>
      </w:trPr>
      <w:tc>
        <w:tcPr>
          <w:tcW w:w="6521" w:type="dxa"/>
          <w:vAlign w:val="center"/>
        </w:tcPr>
        <w:p w:rsidR="000F59E0" w:rsidRPr="000F59E0" w:rsidRDefault="000F59E0" w:rsidP="000F59E0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0469F09E" wp14:editId="1DAF72F7">
                <wp:extent cx="3912600" cy="895420"/>
                <wp:effectExtent l="0" t="0" r="0" b="0"/>
                <wp:docPr id="827920086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27380" cy="8988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</w:tcPr>
        <w:p w:rsidR="000F59E0" w:rsidRPr="000F59E0" w:rsidRDefault="000F59E0" w:rsidP="000F59E0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4EB0C162" wp14:editId="78360C8A">
                <wp:extent cx="1476376" cy="1476376"/>
                <wp:effectExtent l="0" t="0" r="0" b="0"/>
                <wp:docPr id="550380864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0729" cy="14907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F59E0" w:rsidRDefault="000F59E0" w:rsidP="000F59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5733" w:rsidRDefault="00A957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A6C79"/>
    <w:multiLevelType w:val="multilevel"/>
    <w:tmpl w:val="6D98D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74794E"/>
    <w:multiLevelType w:val="multilevel"/>
    <w:tmpl w:val="EC7C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5297958">
    <w:abstractNumId w:val="0"/>
  </w:num>
  <w:num w:numId="2" w16cid:durableId="772747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6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95B"/>
    <w:rsid w:val="000530E1"/>
    <w:rsid w:val="000F59E0"/>
    <w:rsid w:val="00105136"/>
    <w:rsid w:val="00156E81"/>
    <w:rsid w:val="00267BF2"/>
    <w:rsid w:val="0032147E"/>
    <w:rsid w:val="003340C2"/>
    <w:rsid w:val="006159E7"/>
    <w:rsid w:val="006D6747"/>
    <w:rsid w:val="00951382"/>
    <w:rsid w:val="009776B6"/>
    <w:rsid w:val="00A95733"/>
    <w:rsid w:val="00D5495B"/>
    <w:rsid w:val="00E9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F1030"/>
  <w15:chartTrackingRefBased/>
  <w15:docId w15:val="{EF2D965D-DB48-A843-93D3-AE36EC00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59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59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59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F59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F59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59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59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59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59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59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59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59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59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59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59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59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59E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F59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59E0"/>
  </w:style>
  <w:style w:type="paragraph" w:styleId="Stopka">
    <w:name w:val="footer"/>
    <w:basedOn w:val="Normalny"/>
    <w:link w:val="StopkaZnak"/>
    <w:uiPriority w:val="99"/>
    <w:unhideWhenUsed/>
    <w:rsid w:val="000F59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59E0"/>
  </w:style>
  <w:style w:type="paragraph" w:customStyle="1" w:styleId="isselectedend">
    <w:name w:val="isselectedend"/>
    <w:basedOn w:val="Normalny"/>
    <w:rsid w:val="00053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0530E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53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053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3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enatamrozinska/Downloads/szblon%20pisma%202%20(1)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szblon pisma 2 (1).dotm</Template>
  <TotalTime>1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2026-08-11T05:11:00Z</dcterms:created>
  <dcterms:modified xsi:type="dcterms:W3CDTF">2026-08-11T05:11:00Z</dcterms:modified>
</cp:coreProperties>
</file>